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15E3" w14:textId="72002444" w:rsidR="00545349" w:rsidRPr="00C24746" w:rsidRDefault="00545349" w:rsidP="00B73563">
      <w:pPr>
        <w:pStyle w:val="KeinLeerraum"/>
      </w:pPr>
    </w:p>
    <w:tbl>
      <w:tblPr>
        <w:tblStyle w:val="Tabellenraster"/>
        <w:tblW w:w="927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4"/>
      </w:tblGrid>
      <w:tr w:rsidR="00A37247" w:rsidRPr="00C24746" w14:paraId="1797D5E3" w14:textId="77777777" w:rsidTr="00A37247">
        <w:trPr>
          <w:trHeight w:val="424"/>
        </w:trPr>
        <w:tc>
          <w:tcPr>
            <w:tcW w:w="9274" w:type="dxa"/>
            <w:vAlign w:val="center"/>
          </w:tcPr>
          <w:p w14:paraId="5C35D0CB" w14:textId="326A68A1" w:rsidR="00A37247" w:rsidRPr="00C24746" w:rsidRDefault="00A37247" w:rsidP="00A37247">
            <w:pPr>
              <w:pStyle w:val="KeinLeerraum"/>
              <w:rPr>
                <w:b/>
                <w:sz w:val="28"/>
                <w:szCs w:val="28"/>
                <w:lang w:val="de-DE"/>
              </w:rPr>
            </w:pPr>
            <w:r w:rsidRPr="00C24746">
              <w:rPr>
                <w:b/>
                <w:sz w:val="28"/>
                <w:szCs w:val="28"/>
                <w:lang w:val="de-DE"/>
              </w:rPr>
              <w:t>Anmeldung neuer Benutzer LEXIAN</w:t>
            </w:r>
          </w:p>
        </w:tc>
      </w:tr>
    </w:tbl>
    <w:p w14:paraId="36F52CA6" w14:textId="77777777" w:rsidR="00A37247" w:rsidRPr="00C24746" w:rsidRDefault="00A37247" w:rsidP="00A37247">
      <w:pPr>
        <w:pStyle w:val="KeinLeerraum"/>
        <w:rPr>
          <w:lang w:val="de-DE"/>
        </w:rPr>
      </w:pPr>
    </w:p>
    <w:p w14:paraId="1DB68797" w14:textId="0747B030" w:rsidR="00B26B1F" w:rsidRPr="00C24746" w:rsidRDefault="00B26B1F" w:rsidP="00B26B1F">
      <w:pPr>
        <w:pStyle w:val="KeinLeerraum"/>
        <w:rPr>
          <w:b/>
          <w:iCs/>
        </w:rPr>
      </w:pPr>
      <w:r w:rsidRPr="00C24746">
        <w:rPr>
          <w:b/>
          <w:iCs/>
        </w:rPr>
        <w:t>Terminplanung:</w:t>
      </w:r>
      <w:r w:rsidRPr="00C24746">
        <w:rPr>
          <w:b/>
          <w:iCs/>
        </w:rPr>
        <w:br/>
      </w:r>
    </w:p>
    <w:p w14:paraId="491C5ABD" w14:textId="5FD1CD95" w:rsidR="00B26B1F" w:rsidRPr="008F0951" w:rsidRDefault="00B26B1F" w:rsidP="00A37247">
      <w:pPr>
        <w:pStyle w:val="KeinLeerraum"/>
        <w:rPr>
          <w:b/>
          <w:lang w:val="de-DE"/>
        </w:rPr>
      </w:pPr>
      <w:r w:rsidRPr="008F0951">
        <w:rPr>
          <w:b/>
          <w:iCs/>
        </w:rPr>
        <w:t xml:space="preserve">Start per: </w:t>
      </w:r>
    </w:p>
    <w:p w14:paraId="5F81DF41" w14:textId="77777777" w:rsidR="00B26B1F" w:rsidRPr="00C24746" w:rsidRDefault="00B26B1F" w:rsidP="00A37247">
      <w:pPr>
        <w:pStyle w:val="KeinLeerraum"/>
        <w:rPr>
          <w:lang w:val="de-DE"/>
        </w:rPr>
      </w:pPr>
    </w:p>
    <w:tbl>
      <w:tblPr>
        <w:tblW w:w="49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</w:tblCellMar>
        <w:tblLook w:val="01E0" w:firstRow="1" w:lastRow="1" w:firstColumn="1" w:lastColumn="1" w:noHBand="0" w:noVBand="0"/>
      </w:tblPr>
      <w:tblGrid>
        <w:gridCol w:w="2074"/>
        <w:gridCol w:w="2605"/>
        <w:gridCol w:w="1964"/>
        <w:gridCol w:w="2565"/>
      </w:tblGrid>
      <w:tr w:rsidR="00A37247" w:rsidRPr="00C24746" w14:paraId="0AD4D858" w14:textId="77777777" w:rsidTr="003E17A0">
        <w:trPr>
          <w:trHeight w:val="361"/>
          <w:jc w:val="center"/>
        </w:trPr>
        <w:tc>
          <w:tcPr>
            <w:tcW w:w="92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76BEA535" w14:textId="77777777" w:rsidR="00A37247" w:rsidRPr="00C24746" w:rsidRDefault="00A37247" w:rsidP="00A37247">
            <w:pPr>
              <w:pStyle w:val="KeinLeerraum"/>
              <w:rPr>
                <w:b/>
                <w:iCs/>
              </w:rPr>
            </w:pPr>
            <w:r w:rsidRPr="00C24746">
              <w:rPr>
                <w:b/>
                <w:iCs/>
                <w:color w:val="FFFFFF" w:themeColor="background1"/>
              </w:rPr>
              <w:t>Benutzer-Angaben</w:t>
            </w:r>
          </w:p>
        </w:tc>
      </w:tr>
      <w:tr w:rsidR="00A37247" w:rsidRPr="00C24746" w14:paraId="2D583EF4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27C65A3" w14:textId="2EA5C12A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Firma</w:t>
            </w:r>
          </w:p>
        </w:tc>
        <w:tc>
          <w:tcPr>
            <w:tcW w:w="2605" w:type="dxa"/>
            <w:tcBorders>
              <w:top w:val="single" w:sz="12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1953E480" w14:textId="373CC6AD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12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4271C483" w14:textId="74FC5F7C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2565" w:type="dxa"/>
            <w:tcBorders>
              <w:top w:val="single" w:sz="12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18CB068" w14:textId="2CA1227D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4D4D4BFF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D73E0D2" w14:textId="27F031D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Name</w:t>
            </w:r>
          </w:p>
        </w:tc>
        <w:tc>
          <w:tcPr>
            <w:tcW w:w="260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5184AB62" w14:textId="000F8CAF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69AFB94C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Vorname</w:t>
            </w:r>
          </w:p>
        </w:tc>
        <w:tc>
          <w:tcPr>
            <w:tcW w:w="256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15648BA1" w14:textId="3CB4D300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6E7C6FEB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EA2CB74" w14:textId="7BE9EC49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Benutzername</w:t>
            </w:r>
          </w:p>
        </w:tc>
        <w:tc>
          <w:tcPr>
            <w:tcW w:w="260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3663EB3F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32449C04" w14:textId="10E81541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Kürzel</w:t>
            </w:r>
          </w:p>
        </w:tc>
        <w:tc>
          <w:tcPr>
            <w:tcW w:w="256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0D220DEA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049AD961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9694B6E" w14:textId="2B716453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Standort</w:t>
            </w:r>
          </w:p>
        </w:tc>
        <w:tc>
          <w:tcPr>
            <w:tcW w:w="260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477F93FA" w14:textId="6F94B557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045CAF92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Funktion</w:t>
            </w:r>
          </w:p>
        </w:tc>
        <w:tc>
          <w:tcPr>
            <w:tcW w:w="256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72C82E08" w14:textId="38229B4B" w:rsidR="00A37247" w:rsidRPr="00C24746" w:rsidRDefault="00A37247" w:rsidP="00A37247">
            <w:pPr>
              <w:pStyle w:val="KeinLeerraum"/>
            </w:pPr>
          </w:p>
        </w:tc>
      </w:tr>
      <w:tr w:rsidR="00A37247" w:rsidRPr="00C24746" w14:paraId="13BC48F2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43920414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Direkte Tel.-Nr.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53B342B0" w14:textId="22AC6F9A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1F124876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 xml:space="preserve">Handy-Nr. </w:t>
            </w:r>
          </w:p>
        </w:tc>
        <w:tc>
          <w:tcPr>
            <w:tcW w:w="256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1B728746" w14:textId="4C423B3D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33D50440" w14:textId="77777777" w:rsidTr="00A37247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39472E73" w14:textId="2919CFE0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E-Mail-Adresse</w:t>
            </w:r>
          </w:p>
        </w:tc>
        <w:tc>
          <w:tcPr>
            <w:tcW w:w="26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7ACDD701" w14:textId="23E77A43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45BE2A6A" w14:textId="7F3045EE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E-Mail-Modus</w:t>
            </w:r>
          </w:p>
        </w:tc>
        <w:tc>
          <w:tcPr>
            <w:tcW w:w="2565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453B7F88" w14:textId="2D1622B3" w:rsidR="00A37247" w:rsidRPr="00C24746" w:rsidRDefault="0038178D" w:rsidP="00A37247">
            <w:pPr>
              <w:pStyle w:val="KeinLeerraum"/>
              <w:rPr>
                <w:lang w:val="de-DE"/>
              </w:rPr>
            </w:pPr>
            <w:sdt>
              <w:sdtPr>
                <w:rPr>
                  <w:lang w:val="de-DE"/>
                </w:rPr>
                <w:id w:val="-91848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B1F"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A37247" w:rsidRPr="00C24746">
              <w:rPr>
                <w:lang w:val="de-DE"/>
              </w:rPr>
              <w:t xml:space="preserve"> Halbautomatik</w:t>
            </w:r>
          </w:p>
          <w:p w14:paraId="2B6DF176" w14:textId="0BFEBC4B" w:rsidR="00A37247" w:rsidRPr="00C24746" w:rsidRDefault="0038178D" w:rsidP="00A37247">
            <w:pPr>
              <w:pStyle w:val="KeinLeerraum"/>
            </w:pPr>
            <w:sdt>
              <w:sdtPr>
                <w:rPr>
                  <w:lang w:val="de-DE"/>
                </w:rPr>
                <w:id w:val="75817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247"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A37247" w:rsidRPr="00C24746">
              <w:rPr>
                <w:lang w:val="de-DE"/>
              </w:rPr>
              <w:t xml:space="preserve"> Vollautomatik</w:t>
            </w:r>
          </w:p>
        </w:tc>
      </w:tr>
      <w:tr w:rsidR="007F0684" w:rsidRPr="00C24746" w14:paraId="1E7371CA" w14:textId="77777777" w:rsidTr="00B26B1F">
        <w:trPr>
          <w:trHeight w:val="334"/>
          <w:jc w:val="center"/>
        </w:trPr>
        <w:tc>
          <w:tcPr>
            <w:tcW w:w="2074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63A8CA7C" w14:textId="49519C4C" w:rsidR="007F0684" w:rsidRPr="00C24746" w:rsidRDefault="007F0684" w:rsidP="007F0684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Honoraransatz in CHF</w:t>
            </w:r>
            <w:r w:rsidR="0052542D" w:rsidRPr="00C24746">
              <w:rPr>
                <w:lang w:val="de-DE"/>
              </w:rPr>
              <w:t xml:space="preserve"> </w:t>
            </w:r>
            <w:r w:rsidR="0052542D" w:rsidRPr="00C24746">
              <w:rPr>
                <w:sz w:val="16"/>
                <w:szCs w:val="16"/>
                <w:lang w:val="de-DE"/>
              </w:rPr>
              <w:t>(Default)</w:t>
            </w:r>
          </w:p>
        </w:tc>
        <w:tc>
          <w:tcPr>
            <w:tcW w:w="2605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</w:tcMar>
            <w:vAlign w:val="center"/>
          </w:tcPr>
          <w:p w14:paraId="5D6CDA66" w14:textId="77777777" w:rsidR="007F0684" w:rsidRPr="00C24746" w:rsidRDefault="007F0684" w:rsidP="007F0684">
            <w:pPr>
              <w:pStyle w:val="KeinLeerraum"/>
              <w:rPr>
                <w:lang w:val="de-DE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340375B7" w14:textId="0EC8C77D" w:rsidR="007F0684" w:rsidRPr="00C24746" w:rsidRDefault="007F0684" w:rsidP="007F0684">
            <w:pPr>
              <w:pStyle w:val="KeinLeerraum"/>
              <w:rPr>
                <w:lang w:val="de-DE"/>
              </w:rPr>
            </w:pPr>
          </w:p>
        </w:tc>
        <w:tc>
          <w:tcPr>
            <w:tcW w:w="2565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03C7AE39" w14:textId="77777777" w:rsidR="007F0684" w:rsidRPr="00C24746" w:rsidRDefault="007F0684" w:rsidP="007F0684">
            <w:pPr>
              <w:pStyle w:val="KeinLeerraum"/>
              <w:rPr>
                <w:lang w:val="de-DE"/>
              </w:rPr>
            </w:pPr>
          </w:p>
        </w:tc>
      </w:tr>
    </w:tbl>
    <w:p w14:paraId="70735B54" w14:textId="77777777" w:rsidR="00B26B1F" w:rsidRPr="00C24746" w:rsidRDefault="00B26B1F" w:rsidP="00A37247">
      <w:pPr>
        <w:pStyle w:val="KeinLeerraum"/>
        <w:rPr>
          <w:lang w:val="de-DE"/>
        </w:rPr>
      </w:pPr>
    </w:p>
    <w:tbl>
      <w:tblPr>
        <w:tblW w:w="49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</w:tblCellMar>
        <w:tblLook w:val="01E0" w:firstRow="1" w:lastRow="1" w:firstColumn="1" w:lastColumn="1" w:noHBand="0" w:noVBand="0"/>
      </w:tblPr>
      <w:tblGrid>
        <w:gridCol w:w="3196"/>
        <w:gridCol w:w="6012"/>
      </w:tblGrid>
      <w:tr w:rsidR="00A37247" w:rsidRPr="00C24746" w14:paraId="320610E4" w14:textId="77777777" w:rsidTr="003E17A0">
        <w:trPr>
          <w:jc w:val="center"/>
        </w:trPr>
        <w:tc>
          <w:tcPr>
            <w:tcW w:w="92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361DD877" w14:textId="77777777" w:rsidR="00A37247" w:rsidRPr="00C24746" w:rsidRDefault="00A37247" w:rsidP="00A37247">
            <w:pPr>
              <w:pStyle w:val="KeinLeerraum"/>
              <w:rPr>
                <w:b/>
                <w:iCs/>
              </w:rPr>
            </w:pPr>
            <w:r w:rsidRPr="00C24746">
              <w:rPr>
                <w:b/>
                <w:iCs/>
                <w:color w:val="FFFFFF" w:themeColor="background1"/>
              </w:rPr>
              <w:t>Berechtigungen</w:t>
            </w:r>
          </w:p>
        </w:tc>
      </w:tr>
      <w:tr w:rsidR="00A37247" w:rsidRPr="00C24746" w14:paraId="5A6B52EE" w14:textId="77777777" w:rsidTr="00170C22">
        <w:trPr>
          <w:trHeight w:val="368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2DC2D57E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Berechtigung analog Benutzer</w:t>
            </w:r>
            <w:r w:rsidRPr="00060CF3">
              <w:rPr>
                <w:b/>
                <w:bCs/>
                <w:color w:val="EE0000"/>
                <w:lang w:val="de-DE"/>
              </w:rPr>
              <w:t>*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2685145F" w14:textId="34D9F17A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62874B48" w14:textId="77777777" w:rsidTr="00170C22">
        <w:trPr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62596D2B" w14:textId="3645686A" w:rsidR="00A37247" w:rsidRPr="00C24746" w:rsidRDefault="00A37247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Weitere Berechtigungen</w:t>
            </w:r>
            <w:r w:rsidR="00B26B1F" w:rsidRPr="00C24746">
              <w:rPr>
                <w:lang w:val="de-DE"/>
              </w:rPr>
              <w:t xml:space="preserve"> (Rollen)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1BBDFC5D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6D9DE665" w14:textId="77777777" w:rsidTr="00B26B1F">
        <w:trPr>
          <w:trHeight w:val="567"/>
          <w:jc w:val="center"/>
        </w:trPr>
        <w:tc>
          <w:tcPr>
            <w:tcW w:w="3196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32A71362" w14:textId="7E069E2F" w:rsidR="00A37247" w:rsidRPr="00C24746" w:rsidRDefault="00170C22" w:rsidP="00A37247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Zugriff auf weitere E-Mail-Postfächer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236ED2E8" w14:textId="1D9DBF15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</w:tbl>
    <w:p w14:paraId="5B13EE22" w14:textId="77777777" w:rsidR="003E17A0" w:rsidRPr="00C24746" w:rsidRDefault="003E17A0" w:rsidP="00170C22">
      <w:pPr>
        <w:pStyle w:val="KeinLeerraum"/>
        <w:rPr>
          <w:lang w:val="de-DE"/>
        </w:rPr>
      </w:pPr>
    </w:p>
    <w:p w14:paraId="5D9CA1E8" w14:textId="28DA55A2" w:rsidR="00A37247" w:rsidRDefault="00170C22" w:rsidP="00170C22">
      <w:pPr>
        <w:pStyle w:val="KeinLeerraum"/>
        <w:rPr>
          <w:lang w:val="de-DE"/>
        </w:rPr>
      </w:pPr>
      <w:r w:rsidRPr="00060CF3">
        <w:rPr>
          <w:b/>
          <w:bCs/>
          <w:color w:val="EE0000"/>
          <w:lang w:val="de-DE"/>
        </w:rPr>
        <w:t xml:space="preserve">* </w:t>
      </w:r>
      <w:r w:rsidRPr="00C24746">
        <w:rPr>
          <w:lang w:val="de-DE"/>
        </w:rPr>
        <w:t>Sollte der neue Benutzer analog einem bestehenden Benutzer angelegt werden, führen Sie den Namen des bestehenden Benutzers bitte hier auf.</w:t>
      </w:r>
    </w:p>
    <w:p w14:paraId="1DD379AE" w14:textId="77777777" w:rsidR="001169E5" w:rsidRDefault="001169E5" w:rsidP="00170C22">
      <w:pPr>
        <w:pStyle w:val="KeinLeerraum"/>
        <w:rPr>
          <w:lang w:val="de-DE"/>
        </w:rPr>
      </w:pPr>
    </w:p>
    <w:p w14:paraId="0EA961F6" w14:textId="3FDCB650" w:rsidR="001169E5" w:rsidRPr="00C24746" w:rsidRDefault="001169E5" w:rsidP="00170C22">
      <w:pPr>
        <w:pStyle w:val="KeinLeerraum"/>
        <w:rPr>
          <w:lang w:val="de-DE"/>
        </w:rPr>
      </w:pPr>
      <w:r>
        <w:rPr>
          <w:lang w:val="de-DE"/>
        </w:rPr>
        <w:t>Bankdaten</w:t>
      </w:r>
      <w:r w:rsidR="008F0951">
        <w:rPr>
          <w:lang w:val="de-DE"/>
        </w:rPr>
        <w:t xml:space="preserve"> </w:t>
      </w:r>
      <w:r w:rsidR="00060CF3">
        <w:rPr>
          <w:lang w:val="de-DE"/>
        </w:rPr>
        <w:t xml:space="preserve">sind </w:t>
      </w:r>
      <w:r>
        <w:rPr>
          <w:lang w:val="de-DE"/>
        </w:rPr>
        <w:t>nur aus</w:t>
      </w:r>
      <w:r w:rsidR="00060CF3">
        <w:rPr>
          <w:lang w:val="de-DE"/>
        </w:rPr>
        <w:t>zu</w:t>
      </w:r>
      <w:r>
        <w:rPr>
          <w:lang w:val="de-DE"/>
        </w:rPr>
        <w:t xml:space="preserve">füllen </w:t>
      </w:r>
      <w:r w:rsidR="00060CF3">
        <w:rPr>
          <w:lang w:val="de-DE"/>
        </w:rPr>
        <w:t>wenn</w:t>
      </w:r>
      <w:r>
        <w:rPr>
          <w:lang w:val="de-DE"/>
        </w:rPr>
        <w:t xml:space="preserve"> </w:t>
      </w:r>
      <w:r w:rsidR="008F0951">
        <w:rPr>
          <w:lang w:val="de-DE"/>
        </w:rPr>
        <w:t>ein neues Konto, zusätzlich zu den bereits bestehenden Konten, dazu erfasst werden soll:</w:t>
      </w:r>
    </w:p>
    <w:p w14:paraId="3F3C4E33" w14:textId="77777777" w:rsidR="007F0684" w:rsidRDefault="007F0684" w:rsidP="00170C22">
      <w:pPr>
        <w:pStyle w:val="KeinLeerraum"/>
        <w:rPr>
          <w:lang w:val="de-DE"/>
        </w:rPr>
      </w:pPr>
    </w:p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</w:tblCellMar>
        <w:tblLook w:val="01E0" w:firstRow="1" w:lastRow="1" w:firstColumn="1" w:lastColumn="1" w:noHBand="0" w:noVBand="0"/>
      </w:tblPr>
      <w:tblGrid>
        <w:gridCol w:w="3196"/>
        <w:gridCol w:w="6012"/>
        <w:gridCol w:w="15"/>
      </w:tblGrid>
      <w:tr w:rsidR="001169E5" w:rsidRPr="00C24746" w14:paraId="1EE440C0" w14:textId="77777777" w:rsidTr="008F0951">
        <w:trPr>
          <w:gridAfter w:val="1"/>
          <w:wAfter w:w="15" w:type="dxa"/>
          <w:jc w:val="center"/>
        </w:trPr>
        <w:tc>
          <w:tcPr>
            <w:tcW w:w="92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08A0E0FF" w14:textId="77777777" w:rsidR="001169E5" w:rsidRPr="00C24746" w:rsidRDefault="001169E5" w:rsidP="005E7D48">
            <w:pPr>
              <w:pStyle w:val="KeinLeerraum"/>
              <w:rPr>
                <w:b/>
                <w:iCs/>
              </w:rPr>
            </w:pPr>
            <w:r w:rsidRPr="00C24746">
              <w:rPr>
                <w:b/>
                <w:iCs/>
                <w:color w:val="FFFFFF" w:themeColor="background1"/>
              </w:rPr>
              <w:t>Bankdaten</w:t>
            </w:r>
          </w:p>
        </w:tc>
      </w:tr>
      <w:tr w:rsidR="001169E5" w:rsidRPr="00C24746" w14:paraId="202D2CD3" w14:textId="77777777" w:rsidTr="008F0951">
        <w:trPr>
          <w:gridAfter w:val="1"/>
          <w:wAfter w:w="15" w:type="dxa"/>
          <w:trHeight w:val="368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3594BC60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Kontoinhaber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260B7250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1169E5" w:rsidRPr="00C24746" w14:paraId="6261D3C8" w14:textId="77777777" w:rsidTr="008F0951">
        <w:trPr>
          <w:gridAfter w:val="1"/>
          <w:wAfter w:w="15" w:type="dxa"/>
          <w:trHeight w:val="368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001D5241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 xml:space="preserve">Kontobezeichnung </w:t>
            </w:r>
          </w:p>
          <w:p w14:paraId="7FE9328B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sz w:val="16"/>
                <w:szCs w:val="16"/>
                <w:lang w:val="de-DE"/>
              </w:rPr>
              <w:t>(Anzeige Drop Down Menü)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304501C6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1169E5" w:rsidRPr="00C24746" w14:paraId="59F372BB" w14:textId="77777777" w:rsidTr="008F0951">
        <w:trPr>
          <w:gridAfter w:val="1"/>
          <w:wAfter w:w="15" w:type="dxa"/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5E068B1A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Typ des Kontos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3C13506B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sdt>
              <w:sdtPr>
                <w:rPr>
                  <w:lang w:val="de-DE"/>
                </w:rPr>
                <w:id w:val="-213062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Pr="00C24746">
              <w:rPr>
                <w:lang w:val="de-DE"/>
              </w:rPr>
              <w:t xml:space="preserve"> Standardkonto                        </w:t>
            </w:r>
            <w:sdt>
              <w:sdtPr>
                <w:rPr>
                  <w:lang w:val="de-DE"/>
                </w:rPr>
                <w:id w:val="23551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Pr="00C24746">
              <w:rPr>
                <w:lang w:val="de-DE"/>
              </w:rPr>
              <w:t xml:space="preserve"> Vorschusskonto</w:t>
            </w:r>
          </w:p>
          <w:p w14:paraId="4C00E8E5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 xml:space="preserve">                                                        </w:t>
            </w:r>
            <w:sdt>
              <w:sdtPr>
                <w:rPr>
                  <w:lang w:val="de-DE"/>
                </w:rPr>
                <w:id w:val="153646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Pr="00C24746">
              <w:rPr>
                <w:lang w:val="de-DE"/>
              </w:rPr>
              <w:t xml:space="preserve"> </w:t>
            </w:r>
            <w:proofErr w:type="spellStart"/>
            <w:r w:rsidRPr="00C24746">
              <w:rPr>
                <w:lang w:val="de-DE"/>
              </w:rPr>
              <w:t>Klientengeldkonto</w:t>
            </w:r>
            <w:proofErr w:type="spellEnd"/>
          </w:p>
        </w:tc>
      </w:tr>
      <w:tr w:rsidR="001169E5" w:rsidRPr="00C24746" w14:paraId="0DDCF2B4" w14:textId="77777777" w:rsidTr="008F0951">
        <w:trPr>
          <w:gridAfter w:val="1"/>
          <w:wAfter w:w="15" w:type="dxa"/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6B854C18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 xml:space="preserve">Adresse der Bank </w:t>
            </w:r>
          </w:p>
          <w:p w14:paraId="73C51E97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sz w:val="16"/>
                <w:szCs w:val="16"/>
                <w:lang w:val="de-DE"/>
              </w:rPr>
              <w:t xml:space="preserve">inkl. </w:t>
            </w:r>
            <w:proofErr w:type="spellStart"/>
            <w:r w:rsidRPr="00C24746">
              <w:rPr>
                <w:sz w:val="16"/>
                <w:szCs w:val="16"/>
                <w:lang w:val="de-DE"/>
              </w:rPr>
              <w:t>Strasse</w:t>
            </w:r>
            <w:proofErr w:type="spellEnd"/>
            <w:r w:rsidRPr="00C24746">
              <w:rPr>
                <w:sz w:val="16"/>
                <w:szCs w:val="16"/>
                <w:lang w:val="de-DE"/>
              </w:rPr>
              <w:t>, PLZ und Ort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6C337A05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1169E5" w:rsidRPr="00C24746" w14:paraId="735CF2D4" w14:textId="77777777" w:rsidTr="008F0951">
        <w:trPr>
          <w:gridAfter w:val="1"/>
          <w:wAfter w:w="15" w:type="dxa"/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7057919E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Konto Nummer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6A7A5D5F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1169E5" w:rsidRPr="00C24746" w14:paraId="4D2B6CE5" w14:textId="77777777" w:rsidTr="008F0951">
        <w:trPr>
          <w:gridAfter w:val="1"/>
          <w:wAfter w:w="15" w:type="dxa"/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4FDCAFBE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IBAN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604EE842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sdt>
              <w:sdtPr>
                <w:rPr>
                  <w:lang w:val="de-DE"/>
                </w:rPr>
                <w:id w:val="-109124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Pr="00C24746">
              <w:rPr>
                <w:lang w:val="de-DE"/>
              </w:rPr>
              <w:t xml:space="preserve"> IBAN:</w:t>
            </w:r>
          </w:p>
          <w:p w14:paraId="4E311CD1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sdt>
              <w:sdtPr>
                <w:rPr>
                  <w:lang w:val="de-DE"/>
                </w:rPr>
                <w:id w:val="193762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4746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Pr="00C24746">
              <w:rPr>
                <w:lang w:val="de-DE"/>
              </w:rPr>
              <w:t xml:space="preserve"> QR IBAN:</w:t>
            </w:r>
          </w:p>
        </w:tc>
      </w:tr>
      <w:tr w:rsidR="001169E5" w:rsidRPr="00C24746" w14:paraId="5D336B9B" w14:textId="77777777" w:rsidTr="008F0951">
        <w:trPr>
          <w:gridAfter w:val="1"/>
          <w:wAfter w:w="15" w:type="dxa"/>
          <w:trHeight w:val="335"/>
          <w:jc w:val="center"/>
        </w:trPr>
        <w:tc>
          <w:tcPr>
            <w:tcW w:w="3196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</w:tcMar>
            <w:vAlign w:val="center"/>
          </w:tcPr>
          <w:p w14:paraId="15FD6768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BIC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</w:tcMar>
            <w:vAlign w:val="center"/>
          </w:tcPr>
          <w:p w14:paraId="3574CEEF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1169E5" w:rsidRPr="00C24746" w14:paraId="4A0D85F1" w14:textId="77777777" w:rsidTr="008F0951">
        <w:trPr>
          <w:gridAfter w:val="1"/>
          <w:wAfter w:w="15" w:type="dxa"/>
          <w:trHeight w:val="567"/>
          <w:jc w:val="center"/>
        </w:trPr>
        <w:tc>
          <w:tcPr>
            <w:tcW w:w="3196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18B40FC6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  <w:r w:rsidRPr="00C24746">
              <w:rPr>
                <w:lang w:val="de-DE"/>
              </w:rPr>
              <w:t>SWIFT</w:t>
            </w:r>
          </w:p>
        </w:tc>
        <w:tc>
          <w:tcPr>
            <w:tcW w:w="6012" w:type="dxa"/>
            <w:tcBorders>
              <w:top w:val="single" w:sz="6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4ECDD913" w14:textId="77777777" w:rsidR="001169E5" w:rsidRPr="00C24746" w:rsidRDefault="001169E5" w:rsidP="005E7D48">
            <w:pPr>
              <w:pStyle w:val="KeinLeerraum"/>
              <w:rPr>
                <w:lang w:val="de-DE"/>
              </w:rPr>
            </w:pPr>
          </w:p>
        </w:tc>
      </w:tr>
      <w:tr w:rsidR="00A37247" w:rsidRPr="00C24746" w14:paraId="0D425D56" w14:textId="77777777" w:rsidTr="008F0951">
        <w:trPr>
          <w:jc w:val="center"/>
        </w:trPr>
        <w:tc>
          <w:tcPr>
            <w:tcW w:w="922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6A0642ED" w14:textId="77777777" w:rsidR="00A37247" w:rsidRPr="00C24746" w:rsidRDefault="00A37247" w:rsidP="00A37247">
            <w:pPr>
              <w:pStyle w:val="KeinLeerraum"/>
              <w:rPr>
                <w:b/>
                <w:iCs/>
              </w:rPr>
            </w:pPr>
            <w:r w:rsidRPr="00C24746">
              <w:rPr>
                <w:b/>
                <w:iCs/>
                <w:color w:val="FFFFFF" w:themeColor="background1"/>
              </w:rPr>
              <w:lastRenderedPageBreak/>
              <w:t>Bemerkungen</w:t>
            </w:r>
          </w:p>
        </w:tc>
      </w:tr>
      <w:tr w:rsidR="00A37247" w:rsidRPr="00C24746" w14:paraId="09B59071" w14:textId="77777777" w:rsidTr="008F0951">
        <w:trPr>
          <w:trHeight w:val="235"/>
          <w:jc w:val="center"/>
        </w:trPr>
        <w:tc>
          <w:tcPr>
            <w:tcW w:w="9223" w:type="dxa"/>
            <w:gridSpan w:val="3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</w:tcMar>
            <w:vAlign w:val="center"/>
          </w:tcPr>
          <w:p w14:paraId="46035A8C" w14:textId="77777777" w:rsidR="00A37247" w:rsidRPr="00C24746" w:rsidRDefault="00A37247" w:rsidP="00A37247">
            <w:pPr>
              <w:pStyle w:val="KeinLeerraum"/>
              <w:rPr>
                <w:lang w:val="de-DE"/>
              </w:rPr>
            </w:pPr>
          </w:p>
        </w:tc>
      </w:tr>
    </w:tbl>
    <w:p w14:paraId="157301E4" w14:textId="77777777" w:rsidR="00A37247" w:rsidRPr="00C24746" w:rsidRDefault="00A37247" w:rsidP="00A37247">
      <w:pPr>
        <w:pStyle w:val="KeinLeerraum"/>
        <w:rPr>
          <w:lang w:val="de-DE"/>
        </w:rPr>
      </w:pPr>
    </w:p>
    <w:p w14:paraId="6C46A9F4" w14:textId="46219183" w:rsidR="00A37247" w:rsidRPr="00C24746" w:rsidRDefault="00A37247" w:rsidP="00A37247">
      <w:pPr>
        <w:pStyle w:val="KeinLeerraum"/>
        <w:rPr>
          <w:lang w:val="de-DE"/>
        </w:rPr>
      </w:pPr>
      <w:r w:rsidRPr="00C24746">
        <w:rPr>
          <w:lang w:val="de-DE"/>
        </w:rPr>
        <w:t>Ausgefülltes Formular frühzeitig</w:t>
      </w:r>
      <w:r w:rsidR="00B26B1F" w:rsidRPr="00C24746">
        <w:rPr>
          <w:lang w:val="de-DE"/>
        </w:rPr>
        <w:t xml:space="preserve"> (mind. 1 Woche Vorlauf)</w:t>
      </w:r>
      <w:r w:rsidRPr="00C24746">
        <w:rPr>
          <w:lang w:val="de-DE"/>
        </w:rPr>
        <w:t xml:space="preserve"> per E-Mail senden an: </w:t>
      </w:r>
      <w:hyperlink r:id="rId8" w:history="1">
        <w:r w:rsidR="00170C22" w:rsidRPr="00C24746">
          <w:rPr>
            <w:rStyle w:val="Hyperlink"/>
            <w:lang w:val="de-DE"/>
          </w:rPr>
          <w:t>support@lexian.ch</w:t>
        </w:r>
      </w:hyperlink>
    </w:p>
    <w:p w14:paraId="5AE16668" w14:textId="77777777" w:rsidR="00A37247" w:rsidRDefault="00A37247" w:rsidP="00B73563">
      <w:pPr>
        <w:pStyle w:val="KeinLeerraum"/>
        <w:rPr>
          <w:lang w:val="de-DE"/>
        </w:rPr>
      </w:pPr>
    </w:p>
    <w:p w14:paraId="025C96DD" w14:textId="77777777" w:rsidR="008F0951" w:rsidRDefault="008F0951" w:rsidP="00B73563">
      <w:pPr>
        <w:pStyle w:val="KeinLeerraum"/>
        <w:rPr>
          <w:lang w:val="de-DE"/>
        </w:rPr>
      </w:pPr>
    </w:p>
    <w:p w14:paraId="67BA9836" w14:textId="77777777" w:rsidR="008F0951" w:rsidRDefault="008F0951" w:rsidP="00B73563">
      <w:pPr>
        <w:pStyle w:val="KeinLeerraum"/>
        <w:rPr>
          <w:lang w:val="de-DE"/>
        </w:rPr>
      </w:pPr>
    </w:p>
    <w:p w14:paraId="622CCACB" w14:textId="697E64D9" w:rsidR="004C3393" w:rsidRPr="00C24746" w:rsidRDefault="004C3393" w:rsidP="0011265E">
      <w:pPr>
        <w:pStyle w:val="KeinLeerraum"/>
        <w:rPr>
          <w:lang w:val="de-DE"/>
        </w:rPr>
      </w:pPr>
    </w:p>
    <w:p w14:paraId="79E21CE8" w14:textId="4A2A5C4B" w:rsidR="00E64E5C" w:rsidRPr="00C24746" w:rsidRDefault="00E64E5C" w:rsidP="0011265E">
      <w:pPr>
        <w:pStyle w:val="KeinLeerraum"/>
        <w:rPr>
          <w:b/>
          <w:bCs/>
          <w:lang w:val="de-DE"/>
        </w:rPr>
      </w:pPr>
      <w:r w:rsidRPr="00C24746">
        <w:rPr>
          <w:b/>
          <w:bCs/>
          <w:lang w:val="de-DE"/>
        </w:rPr>
        <w:t>Zur Erstanmeldung in LEXIAN bitte mit dem „Passwort vergessen“ – Prozess starten:</w:t>
      </w:r>
    </w:p>
    <w:p w14:paraId="077F8BFE" w14:textId="77777777" w:rsidR="00C24746" w:rsidRDefault="00C24746" w:rsidP="00E64E5C">
      <w:pPr>
        <w:rPr>
          <w:rFonts w:eastAsia="Aptos" w:cs="Aptos"/>
          <w:color w:val="000000"/>
        </w:rPr>
      </w:pPr>
    </w:p>
    <w:p w14:paraId="675019BD" w14:textId="77777777" w:rsidR="00754706" w:rsidRDefault="003E17A0" w:rsidP="00C24746">
      <w:pPr>
        <w:tabs>
          <w:tab w:val="left" w:pos="284"/>
        </w:tabs>
        <w:rPr>
          <w:rFonts w:eastAsia="Aptos" w:cs="Aptos"/>
          <w:color w:val="000000"/>
        </w:rPr>
      </w:pPr>
      <w:r w:rsidRPr="00C24746">
        <w:rPr>
          <w:rFonts w:eastAsia="Aptos" w:cs="Aptos"/>
          <w:color w:val="000000"/>
        </w:rPr>
        <w:t>1</w:t>
      </w:r>
      <w:r w:rsidR="00C24746">
        <w:rPr>
          <w:rFonts w:eastAsia="Aptos" w:cs="Aptos"/>
          <w:color w:val="000000"/>
        </w:rPr>
        <w:t>.</w:t>
      </w:r>
      <w:r w:rsidR="00E64E5C" w:rsidRPr="00C24746">
        <w:rPr>
          <w:rFonts w:eastAsia="Aptos" w:cs="Aptos"/>
          <w:color w:val="000000"/>
        </w:rPr>
        <w:t xml:space="preserve"> LEXIAN öffnen - es öffnet sich die </w:t>
      </w:r>
      <w:proofErr w:type="spellStart"/>
      <w:r w:rsidR="00E64E5C" w:rsidRPr="00C24746">
        <w:rPr>
          <w:rFonts w:eastAsia="Aptos" w:cs="Aptos"/>
          <w:color w:val="000000"/>
        </w:rPr>
        <w:t>u.a</w:t>
      </w:r>
      <w:proofErr w:type="spellEnd"/>
      <w:r w:rsidR="00E64E5C" w:rsidRPr="00C24746">
        <w:rPr>
          <w:rFonts w:eastAsia="Aptos" w:cs="Aptos"/>
          <w:color w:val="000000"/>
        </w:rPr>
        <w:t xml:space="preserve"> Anmeldemaske:</w:t>
      </w:r>
      <w:r w:rsidR="00E64E5C" w:rsidRPr="00C24746">
        <w:rPr>
          <w:rFonts w:eastAsia="Aptos" w:cs="Aptos"/>
          <w:color w:val="000000"/>
        </w:rPr>
        <w:br/>
      </w:r>
      <w:r w:rsidR="00E64E5C" w:rsidRPr="00C24746">
        <w:rPr>
          <w:rFonts w:eastAsia="Aptos" w:cs="Aptos"/>
          <w:color w:val="000000"/>
        </w:rPr>
        <w:t> </w:t>
      </w:r>
      <w:r w:rsidR="00C24746">
        <w:rPr>
          <w:rFonts w:eastAsia="Aptos" w:cs="Aptos"/>
          <w:color w:val="000000"/>
        </w:rPr>
        <w:t xml:space="preserve"> </w:t>
      </w:r>
      <w:r w:rsidR="00E64E5C" w:rsidRPr="00C24746">
        <w:rPr>
          <w:rFonts w:eastAsia="Aptos" w:cs="Aptos"/>
          <w:color w:val="000000"/>
        </w:rPr>
        <w:t>Bitte auf "Passwort vergessen" klicken und die Anforderung bestätigen:</w:t>
      </w:r>
    </w:p>
    <w:p w14:paraId="2628CE32" w14:textId="77777777" w:rsidR="00754706" w:rsidRDefault="00E64E5C" w:rsidP="00754706">
      <w:pPr>
        <w:tabs>
          <w:tab w:val="left" w:pos="142"/>
          <w:tab w:val="left" w:pos="284"/>
          <w:tab w:val="left" w:pos="567"/>
        </w:tabs>
        <w:rPr>
          <w:rFonts w:eastAsia="Aptos" w:cs="Aptos"/>
          <w:color w:val="000000"/>
        </w:rPr>
      </w:pPr>
      <w:r w:rsidRPr="00C24746">
        <w:rPr>
          <w:rFonts w:eastAsia="Aptos" w:cs="Aptos"/>
        </w:rPr>
        <w:br/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  <w:noProof/>
          <w:color w:val="000000"/>
        </w:rPr>
        <w:drawing>
          <wp:inline distT="0" distB="0" distL="0" distR="0" wp14:anchorId="67E7FBDB" wp14:editId="7D7C7E93">
            <wp:extent cx="2218690" cy="1701800"/>
            <wp:effectExtent l="0" t="0" r="10160" b="12700"/>
            <wp:docPr id="27" name="im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746">
        <w:rPr>
          <w:rFonts w:eastAsia="Aptos" w:cs="Aptos"/>
          <w:color w:val="000000"/>
        </w:rPr>
        <w:t> </w:t>
      </w:r>
      <w:r w:rsidRPr="00C24746">
        <w:rPr>
          <w:rFonts w:eastAsia="Aptos" w:cs="Aptos"/>
          <w:color w:val="000000"/>
        </w:rPr>
        <w:t> </w:t>
      </w:r>
      <w:r w:rsidRPr="00C24746">
        <w:rPr>
          <w:rFonts w:eastAsia="Aptos" w:cs="Aptos"/>
          <w:color w:val="000000"/>
        </w:rPr>
        <w:t> </w:t>
      </w:r>
      <w:r w:rsidRPr="00C24746">
        <w:rPr>
          <w:rFonts w:eastAsia="Aptos" w:cs="Aptos"/>
          <w:color w:val="000000"/>
        </w:rPr>
        <w:t> </w:t>
      </w:r>
      <w:r w:rsidRPr="00C24746">
        <w:rPr>
          <w:rFonts w:eastAsia="Aptos" w:cs="Aptos"/>
          <w:noProof/>
          <w:color w:val="000000"/>
        </w:rPr>
        <w:drawing>
          <wp:inline distT="0" distB="0" distL="0" distR="0" wp14:anchorId="65B2913C" wp14:editId="0E7A9AAB">
            <wp:extent cx="2194560" cy="1311910"/>
            <wp:effectExtent l="0" t="0" r="15240" b="2540"/>
            <wp:docPr id="28" name="im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6B7E" w14:textId="067B2D1C" w:rsidR="00E64E5C" w:rsidRDefault="00E64E5C" w:rsidP="00754706">
      <w:pPr>
        <w:tabs>
          <w:tab w:val="left" w:pos="142"/>
          <w:tab w:val="left" w:pos="284"/>
          <w:tab w:val="left" w:pos="567"/>
        </w:tabs>
        <w:rPr>
          <w:rFonts w:eastAsia="Aptos" w:cs="Aptos"/>
          <w:color w:val="000000"/>
        </w:rPr>
      </w:pPr>
      <w:r w:rsidRPr="00C24746">
        <w:rPr>
          <w:rFonts w:eastAsia="Aptos" w:cs="Aptos"/>
          <w:color w:val="000000"/>
        </w:rPr>
        <w:t> </w:t>
      </w:r>
      <w:r w:rsidR="00C24746">
        <w:rPr>
          <w:rFonts w:eastAsia="Aptos" w:cs="Aptos"/>
          <w:color w:val="000000"/>
        </w:rPr>
        <w:t xml:space="preserve"> </w:t>
      </w:r>
      <w:r w:rsidRPr="00C24746">
        <w:rPr>
          <w:rFonts w:eastAsia="Aptos" w:cs="Aptos"/>
          <w:color w:val="000000"/>
        </w:rPr>
        <w:t>Die Benutzer erhalten anschliessend eine E-Mail mit dem Einmalpasswort im Outlook.</w:t>
      </w:r>
      <w:r w:rsidRPr="00C24746">
        <w:rPr>
          <w:rFonts w:eastAsia="Aptos" w:cs="Aptos"/>
          <w:color w:val="000000"/>
        </w:rPr>
        <w:br/>
      </w:r>
      <w:r w:rsidRPr="00C24746">
        <w:rPr>
          <w:rFonts w:eastAsia="Aptos" w:cs="Aptos"/>
          <w:color w:val="000000"/>
        </w:rPr>
        <w:br/>
      </w:r>
      <w:r w:rsidRPr="00C24746">
        <w:rPr>
          <w:rFonts w:eastAsia="Aptos" w:cs="Aptos"/>
          <w:color w:val="000000"/>
        </w:rPr>
        <w:t> </w:t>
      </w:r>
      <w:r w:rsidR="00C24746">
        <w:rPr>
          <w:rFonts w:eastAsia="Aptos" w:cs="Aptos"/>
          <w:color w:val="000000"/>
        </w:rPr>
        <w:t xml:space="preserve"> </w:t>
      </w:r>
      <w:r w:rsidRPr="00C24746">
        <w:rPr>
          <w:rFonts w:eastAsia="Aptos" w:cs="Aptos"/>
          <w:color w:val="000000"/>
        </w:rPr>
        <w:t xml:space="preserve">In LEXIAN in der darauffolgenden Eingabemaske bitte das zugestellte Einmal-Passwort  </w:t>
      </w:r>
      <w:r w:rsidRPr="00C24746">
        <w:rPr>
          <w:rFonts w:eastAsia="Aptos" w:cs="Aptos"/>
          <w:color w:val="000000"/>
        </w:rPr>
        <w:br/>
        <w:t xml:space="preserve">    eingeben:</w:t>
      </w:r>
    </w:p>
    <w:p w14:paraId="23FA7CCE" w14:textId="77777777" w:rsidR="00754706" w:rsidRPr="00C24746" w:rsidRDefault="00754706" w:rsidP="00C24746">
      <w:pPr>
        <w:tabs>
          <w:tab w:val="left" w:pos="284"/>
        </w:tabs>
        <w:rPr>
          <w:rFonts w:eastAsia="Aptos" w:cs="Aptos"/>
          <w:color w:val="000000"/>
        </w:rPr>
      </w:pPr>
    </w:p>
    <w:p w14:paraId="09F471FA" w14:textId="77777777" w:rsidR="00754706" w:rsidRDefault="00E64E5C" w:rsidP="00C24746">
      <w:pPr>
        <w:tabs>
          <w:tab w:val="left" w:pos="284"/>
        </w:tabs>
        <w:spacing w:after="240"/>
        <w:ind w:right="-427"/>
        <w:rPr>
          <w:rFonts w:eastAsia="Aptos" w:cs="Aptos"/>
          <w:color w:val="000000"/>
        </w:rPr>
      </w:pP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</w:rPr>
        <w:t> </w:t>
      </w:r>
      <w:r w:rsidRPr="00C24746">
        <w:rPr>
          <w:rFonts w:eastAsia="Aptos" w:cs="Aptos"/>
          <w:noProof/>
        </w:rPr>
        <w:drawing>
          <wp:inline distT="0" distB="0" distL="0" distR="0" wp14:anchorId="108C4CDE" wp14:editId="4799D1A3">
            <wp:extent cx="1828800" cy="1306591"/>
            <wp:effectExtent l="0" t="0" r="0" b="8255"/>
            <wp:docPr id="29" name="im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3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77" cy="130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746">
        <w:rPr>
          <w:rFonts w:eastAsia="Aptos" w:cs="Aptos"/>
        </w:rPr>
        <w:t> </w:t>
      </w:r>
      <w:r w:rsidRPr="00C24746">
        <w:rPr>
          <w:rFonts w:eastAsia="Aptos" w:cs="Aptos"/>
          <w:color w:val="000000"/>
        </w:rPr>
        <w:t>und mit "WEITER" das Zurücksetzen bestätigen.</w:t>
      </w:r>
    </w:p>
    <w:p w14:paraId="046D33D6" w14:textId="01C52731" w:rsidR="00E64E5C" w:rsidRPr="00C24746" w:rsidRDefault="00E64E5C" w:rsidP="00C24746">
      <w:pPr>
        <w:tabs>
          <w:tab w:val="left" w:pos="284"/>
        </w:tabs>
        <w:spacing w:after="240"/>
        <w:ind w:right="-427"/>
        <w:rPr>
          <w:rFonts w:eastAsia="Aptos" w:cs="Aptos"/>
        </w:rPr>
      </w:pPr>
      <w:r w:rsidRPr="00C24746">
        <w:rPr>
          <w:rFonts w:eastAsia="Aptos" w:cs="Aptos"/>
        </w:rPr>
        <w:t> </w:t>
      </w:r>
      <w:r w:rsidR="00C24746">
        <w:rPr>
          <w:rFonts w:eastAsia="Aptos" w:cs="Aptos"/>
        </w:rPr>
        <w:t xml:space="preserve"> </w:t>
      </w:r>
      <w:r w:rsidRPr="00C24746">
        <w:rPr>
          <w:rFonts w:eastAsia="Aptos" w:cs="Aptos"/>
          <w:color w:val="000000"/>
        </w:rPr>
        <w:t>In der nachfolgenden Eingabemaske wird der Benutzer aufgefordert sein neues,</w:t>
      </w:r>
      <w:r w:rsidRPr="00C24746">
        <w:rPr>
          <w:rFonts w:eastAsia="Aptos" w:cs="Aptos"/>
          <w:color w:val="000000"/>
        </w:rPr>
        <w:br/>
        <w:t xml:space="preserve">    personalisiertes Passwort einzugeben, dies zu wiederholen und abschliessend zu  speichern.</w:t>
      </w:r>
    </w:p>
    <w:sectPr w:rsidR="00E64E5C" w:rsidRPr="00C24746" w:rsidSect="0065558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701" w:right="1134" w:bottom="1134" w:left="1418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719F" w14:textId="77777777" w:rsidR="0038178D" w:rsidRDefault="0038178D" w:rsidP="009B3BFB">
      <w:r>
        <w:separator/>
      </w:r>
    </w:p>
  </w:endnote>
  <w:endnote w:type="continuationSeparator" w:id="0">
    <w:p w14:paraId="2DD9F279" w14:textId="77777777" w:rsidR="0038178D" w:rsidRDefault="0038178D" w:rsidP="009B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altName w:val="Calibri"/>
    <w:panose1 w:val="000000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B67B" w14:textId="5AB89E4E" w:rsidR="00E13122" w:rsidRPr="00E13122" w:rsidRDefault="00E64E5C" w:rsidP="004424F8">
    <w:pPr>
      <w:pStyle w:val="Fuzeile"/>
    </w:pPr>
    <w:r>
      <w:drawing>
        <wp:inline distT="0" distB="0" distL="0" distR="0" wp14:anchorId="779DF50B" wp14:editId="68E5E4BE">
          <wp:extent cx="5939790" cy="286385"/>
          <wp:effectExtent l="0" t="0" r="3810" b="0"/>
          <wp:docPr id="9745766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88481" w14:textId="52B4ACB5" w:rsidR="00190ADE" w:rsidRPr="00A50CE2" w:rsidRDefault="00E40605" w:rsidP="00A50CE2">
    <w:pPr>
      <w:pStyle w:val="Fuzeile"/>
    </w:pPr>
    <w:r>
      <w:drawing>
        <wp:inline distT="0" distB="0" distL="0" distR="0" wp14:anchorId="720E7092" wp14:editId="2FF49074">
          <wp:extent cx="5939790" cy="286385"/>
          <wp:effectExtent l="0" t="0" r="3810" b="18415"/>
          <wp:docPr id="163323209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1D26" w14:textId="77777777" w:rsidR="0038178D" w:rsidRDefault="0038178D" w:rsidP="009B3BFB">
      <w:r>
        <w:separator/>
      </w:r>
    </w:p>
  </w:footnote>
  <w:footnote w:type="continuationSeparator" w:id="0">
    <w:p w14:paraId="25671E4D" w14:textId="77777777" w:rsidR="0038178D" w:rsidRDefault="0038178D" w:rsidP="009B3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7B88" w14:textId="77777777" w:rsidR="009B3BFB" w:rsidRPr="00DB2FA8" w:rsidRDefault="00F16AC6" w:rsidP="00334A73">
    <w:pPr>
      <w:tabs>
        <w:tab w:val="center" w:pos="4820"/>
      </w:tabs>
      <w:rPr>
        <w:sz w:val="16"/>
        <w:szCs w:val="16"/>
      </w:rPr>
    </w:pPr>
    <w:r w:rsidRPr="009F3373">
      <w:rPr>
        <w:noProof/>
      </w:rPr>
      <w:drawing>
        <wp:anchor distT="0" distB="0" distL="114300" distR="114300" simplePos="0" relativeHeight="251663360" behindDoc="0" locked="0" layoutInCell="1" allowOverlap="1" wp14:anchorId="22DEEB97" wp14:editId="5D00B906">
          <wp:simplePos x="0" y="0"/>
          <wp:positionH relativeFrom="column">
            <wp:posOffset>5625465</wp:posOffset>
          </wp:positionH>
          <wp:positionV relativeFrom="paragraph">
            <wp:posOffset>-144145</wp:posOffset>
          </wp:positionV>
          <wp:extent cx="288000" cy="288000"/>
          <wp:effectExtent l="0" t="0" r="4445" b="4445"/>
          <wp:wrapNone/>
          <wp:docPr id="817586058" name="Grafik 817586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373">
      <w:rPr>
        <w:sz w:val="16"/>
        <w:szCs w:val="16"/>
      </w:rPr>
      <w:t xml:space="preserve">Seite </w:t>
    </w:r>
    <w:r w:rsidRPr="009F3373">
      <w:rPr>
        <w:sz w:val="16"/>
        <w:szCs w:val="16"/>
      </w:rPr>
      <w:fldChar w:fldCharType="begin"/>
    </w:r>
    <w:r w:rsidRPr="009F3373">
      <w:rPr>
        <w:sz w:val="16"/>
        <w:szCs w:val="16"/>
      </w:rPr>
      <w:instrText xml:space="preserve"> PAGE </w:instrText>
    </w:r>
    <w:r w:rsidRPr="009F337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9F3373">
      <w:rPr>
        <w:sz w:val="16"/>
        <w:szCs w:val="16"/>
      </w:rPr>
      <w:fldChar w:fldCharType="end"/>
    </w:r>
    <w:r w:rsidRPr="009F3373">
      <w:rPr>
        <w:sz w:val="16"/>
        <w:szCs w:val="16"/>
      </w:rPr>
      <w:t>/</w:t>
    </w:r>
    <w:r w:rsidRPr="009F3373">
      <w:rPr>
        <w:sz w:val="16"/>
        <w:szCs w:val="16"/>
      </w:rPr>
      <w:fldChar w:fldCharType="begin"/>
    </w:r>
    <w:r w:rsidRPr="009F3373">
      <w:rPr>
        <w:sz w:val="16"/>
        <w:szCs w:val="16"/>
      </w:rPr>
      <w:instrText xml:space="preserve"> NUMPAGES   \* MERGEFORMAT </w:instrText>
    </w:r>
    <w:r w:rsidRPr="009F3373">
      <w:rPr>
        <w:sz w:val="16"/>
        <w:szCs w:val="16"/>
      </w:rPr>
      <w:fldChar w:fldCharType="separate"/>
    </w:r>
    <w:r>
      <w:rPr>
        <w:sz w:val="16"/>
        <w:szCs w:val="16"/>
      </w:rPr>
      <w:t>16</w:t>
    </w:r>
    <w:r w:rsidRPr="009F3373">
      <w:rPr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A58E" w14:textId="77777777" w:rsidR="00C417F6" w:rsidRDefault="00DE2D5D" w:rsidP="00C417F6">
    <w:pPr>
      <w:pStyle w:val="Kopfzeile"/>
      <w:rPr>
        <w:spacing w:val="2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901F3BE" wp14:editId="5AF0BA01">
          <wp:simplePos x="0" y="0"/>
          <wp:positionH relativeFrom="column">
            <wp:posOffset>-3175</wp:posOffset>
          </wp:positionH>
          <wp:positionV relativeFrom="paragraph">
            <wp:posOffset>-194400</wp:posOffset>
          </wp:positionV>
          <wp:extent cx="1056640" cy="184150"/>
          <wp:effectExtent l="0" t="0" r="0" b="6350"/>
          <wp:wrapNone/>
          <wp:docPr id="1303782663" name="Grafik 1303782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640" cy="184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FAF6A0" w14:textId="77777777" w:rsidR="00F16AC6" w:rsidRPr="00DB2FA8" w:rsidRDefault="00DB2FA8">
    <w:pPr>
      <w:pStyle w:val="Kopfzeile"/>
    </w:pPr>
    <w:r w:rsidRPr="00DB2FA8">
      <w:rPr>
        <w:spacing w:val="20"/>
        <w:sz w:val="16"/>
        <w:szCs w:val="16"/>
      </w:rPr>
      <w:t>KANZLEIMANAGEMENTSOFTWARE AUF DEN PUNKT GEBRACHT.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529A"/>
    <w:multiLevelType w:val="multilevel"/>
    <w:tmpl w:val="3120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2C4A23"/>
    <w:multiLevelType w:val="multilevel"/>
    <w:tmpl w:val="E4E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7418E8"/>
    <w:multiLevelType w:val="multilevel"/>
    <w:tmpl w:val="6548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E3437A"/>
    <w:multiLevelType w:val="multilevel"/>
    <w:tmpl w:val="E9A8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935BDE"/>
    <w:multiLevelType w:val="multilevel"/>
    <w:tmpl w:val="297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C30BCB"/>
    <w:multiLevelType w:val="multilevel"/>
    <w:tmpl w:val="2C32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9960D0"/>
    <w:multiLevelType w:val="multilevel"/>
    <w:tmpl w:val="94A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4506EF"/>
    <w:multiLevelType w:val="multilevel"/>
    <w:tmpl w:val="4DFE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4841DB"/>
    <w:multiLevelType w:val="multilevel"/>
    <w:tmpl w:val="56F2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7F0B42"/>
    <w:multiLevelType w:val="hybridMultilevel"/>
    <w:tmpl w:val="D4F671DA"/>
    <w:lvl w:ilvl="0" w:tplc="08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57BAA"/>
    <w:multiLevelType w:val="multilevel"/>
    <w:tmpl w:val="ED4C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723A5E"/>
    <w:multiLevelType w:val="multilevel"/>
    <w:tmpl w:val="CEEE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066A61"/>
    <w:multiLevelType w:val="multilevel"/>
    <w:tmpl w:val="CB6C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160B89"/>
    <w:multiLevelType w:val="hybridMultilevel"/>
    <w:tmpl w:val="A9DCF328"/>
    <w:lvl w:ilvl="0" w:tplc="08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67139">
    <w:abstractNumId w:val="10"/>
  </w:num>
  <w:num w:numId="2" w16cid:durableId="189339758">
    <w:abstractNumId w:val="8"/>
  </w:num>
  <w:num w:numId="3" w16cid:durableId="2059890861">
    <w:abstractNumId w:val="0"/>
  </w:num>
  <w:num w:numId="4" w16cid:durableId="1187601200">
    <w:abstractNumId w:val="6"/>
  </w:num>
  <w:num w:numId="5" w16cid:durableId="483552763">
    <w:abstractNumId w:val="1"/>
  </w:num>
  <w:num w:numId="6" w16cid:durableId="2017347358">
    <w:abstractNumId w:val="7"/>
  </w:num>
  <w:num w:numId="7" w16cid:durableId="2016153141">
    <w:abstractNumId w:val="11"/>
  </w:num>
  <w:num w:numId="8" w16cid:durableId="851605222">
    <w:abstractNumId w:val="4"/>
  </w:num>
  <w:num w:numId="9" w16cid:durableId="1321078269">
    <w:abstractNumId w:val="2"/>
  </w:num>
  <w:num w:numId="10" w16cid:durableId="1817064879">
    <w:abstractNumId w:val="5"/>
  </w:num>
  <w:num w:numId="11" w16cid:durableId="2043822487">
    <w:abstractNumId w:val="3"/>
  </w:num>
  <w:num w:numId="12" w16cid:durableId="1184589746">
    <w:abstractNumId w:val="12"/>
  </w:num>
  <w:num w:numId="13" w16cid:durableId="1495146589">
    <w:abstractNumId w:val="13"/>
  </w:num>
  <w:num w:numId="14" w16cid:durableId="1616787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E2"/>
    <w:rsid w:val="00022C74"/>
    <w:rsid w:val="00037A32"/>
    <w:rsid w:val="00046C39"/>
    <w:rsid w:val="000530E2"/>
    <w:rsid w:val="00060CF3"/>
    <w:rsid w:val="00070949"/>
    <w:rsid w:val="000C160A"/>
    <w:rsid w:val="000C41F4"/>
    <w:rsid w:val="0011265E"/>
    <w:rsid w:val="001169E5"/>
    <w:rsid w:val="001372C7"/>
    <w:rsid w:val="00146000"/>
    <w:rsid w:val="00164808"/>
    <w:rsid w:val="00170C22"/>
    <w:rsid w:val="00190ADE"/>
    <w:rsid w:val="001B65B8"/>
    <w:rsid w:val="001C7F5E"/>
    <w:rsid w:val="00210A7F"/>
    <w:rsid w:val="00236AF2"/>
    <w:rsid w:val="00243B18"/>
    <w:rsid w:val="00297B9C"/>
    <w:rsid w:val="002B53D2"/>
    <w:rsid w:val="002D3022"/>
    <w:rsid w:val="00316405"/>
    <w:rsid w:val="00325827"/>
    <w:rsid w:val="00334A73"/>
    <w:rsid w:val="0038178D"/>
    <w:rsid w:val="003828B1"/>
    <w:rsid w:val="00383D86"/>
    <w:rsid w:val="00396059"/>
    <w:rsid w:val="003E17A0"/>
    <w:rsid w:val="0040739B"/>
    <w:rsid w:val="004424F8"/>
    <w:rsid w:val="00466672"/>
    <w:rsid w:val="00474DE7"/>
    <w:rsid w:val="004C3393"/>
    <w:rsid w:val="004E35CD"/>
    <w:rsid w:val="0052542D"/>
    <w:rsid w:val="00545349"/>
    <w:rsid w:val="00545BE1"/>
    <w:rsid w:val="00590316"/>
    <w:rsid w:val="00592779"/>
    <w:rsid w:val="006172A9"/>
    <w:rsid w:val="00623E51"/>
    <w:rsid w:val="00647EF9"/>
    <w:rsid w:val="00655587"/>
    <w:rsid w:val="00672352"/>
    <w:rsid w:val="00676828"/>
    <w:rsid w:val="006D01D9"/>
    <w:rsid w:val="006D161F"/>
    <w:rsid w:val="00741F7D"/>
    <w:rsid w:val="00754706"/>
    <w:rsid w:val="007B4B1F"/>
    <w:rsid w:val="007D1754"/>
    <w:rsid w:val="007E39EA"/>
    <w:rsid w:val="007E3C45"/>
    <w:rsid w:val="007F0175"/>
    <w:rsid w:val="007F0684"/>
    <w:rsid w:val="007F7DF5"/>
    <w:rsid w:val="008268B7"/>
    <w:rsid w:val="008C149B"/>
    <w:rsid w:val="008E7FA9"/>
    <w:rsid w:val="008F0951"/>
    <w:rsid w:val="0093461D"/>
    <w:rsid w:val="00965ACC"/>
    <w:rsid w:val="00966B46"/>
    <w:rsid w:val="009B3BFB"/>
    <w:rsid w:val="009D381A"/>
    <w:rsid w:val="00A37247"/>
    <w:rsid w:val="00A50CE2"/>
    <w:rsid w:val="00AE7EE6"/>
    <w:rsid w:val="00B26B1F"/>
    <w:rsid w:val="00B3545C"/>
    <w:rsid w:val="00B46D9A"/>
    <w:rsid w:val="00B73563"/>
    <w:rsid w:val="00B76C44"/>
    <w:rsid w:val="00B92265"/>
    <w:rsid w:val="00BE1D22"/>
    <w:rsid w:val="00C24746"/>
    <w:rsid w:val="00C417F6"/>
    <w:rsid w:val="00CD4E0E"/>
    <w:rsid w:val="00D72FCD"/>
    <w:rsid w:val="00DB2FA8"/>
    <w:rsid w:val="00DC3E95"/>
    <w:rsid w:val="00DE2D5D"/>
    <w:rsid w:val="00E13122"/>
    <w:rsid w:val="00E3090A"/>
    <w:rsid w:val="00E37155"/>
    <w:rsid w:val="00E40605"/>
    <w:rsid w:val="00E64E5C"/>
    <w:rsid w:val="00E71EA6"/>
    <w:rsid w:val="00ED02C6"/>
    <w:rsid w:val="00EF08BE"/>
    <w:rsid w:val="00EF5444"/>
    <w:rsid w:val="00EF5958"/>
    <w:rsid w:val="00F16AC6"/>
    <w:rsid w:val="00F71F5A"/>
    <w:rsid w:val="00FA2768"/>
    <w:rsid w:val="00F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37F77D"/>
  <w15:chartTrackingRefBased/>
  <w15:docId w15:val="{EB040D8E-1751-4295-99F2-AF832E8E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4F8"/>
    <w:pPr>
      <w:spacing w:after="0" w:line="240" w:lineRule="auto"/>
    </w:pPr>
    <w:rPr>
      <w:rFonts w:ascii="Roboto Light" w:eastAsia="Times New Roman" w:hAnsi="Roboto Ligh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2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9B3BFB"/>
    <w:pPr>
      <w:keepNext/>
      <w:framePr w:w="4031" w:h="1571" w:wrap="notBeside" w:vAnchor="page" w:hAnchor="margin" w:y="3063" w:anchorLock="1"/>
      <w:spacing w:after="120"/>
      <w:outlineLvl w:val="1"/>
    </w:pPr>
    <w:rPr>
      <w:sz w:val="12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53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3B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3BFB"/>
    <w:rPr>
      <w:rFonts w:ascii="Geogrotesque Light" w:eastAsia="Times New Roman" w:hAnsi="Geogrotesque Light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424F8"/>
    <w:pPr>
      <w:tabs>
        <w:tab w:val="left" w:pos="1134"/>
        <w:tab w:val="left" w:pos="2835"/>
        <w:tab w:val="left" w:pos="4111"/>
        <w:tab w:val="left" w:pos="4820"/>
        <w:tab w:val="left" w:pos="6379"/>
      </w:tabs>
    </w:pPr>
    <w:rPr>
      <w:noProof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4424F8"/>
    <w:rPr>
      <w:rFonts w:ascii="Roboto Light" w:eastAsia="Times New Roman" w:hAnsi="Roboto Light" w:cs="Times New Roman"/>
      <w:noProof/>
      <w:sz w:val="17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B3BFB"/>
    <w:rPr>
      <w:rFonts w:ascii="Geogrotesque Light" w:eastAsia="Times New Roman" w:hAnsi="Geogrotesque Light" w:cs="Times New Roman"/>
      <w:sz w:val="12"/>
      <w:szCs w:val="20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2D30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3022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72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StandardWeb">
    <w:name w:val="Normal (Web)"/>
    <w:basedOn w:val="Standard"/>
    <w:uiPriority w:val="99"/>
    <w:unhideWhenUsed/>
    <w:rsid w:val="001372C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1372C7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534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paragraph" w:styleId="KeinLeerraum">
    <w:name w:val="No Spacing"/>
    <w:uiPriority w:val="1"/>
    <w:qFormat/>
    <w:rsid w:val="00545349"/>
    <w:pPr>
      <w:spacing w:after="0" w:line="240" w:lineRule="auto"/>
    </w:pPr>
    <w:rPr>
      <w:rFonts w:ascii="Roboto Light" w:eastAsia="Times New Roman" w:hAnsi="Roboto Light" w:cs="Times New Roman"/>
      <w:szCs w:val="20"/>
      <w:lang w:eastAsia="de-DE"/>
    </w:rPr>
  </w:style>
  <w:style w:type="table" w:styleId="Tabellenraster">
    <w:name w:val="Table Grid"/>
    <w:basedOn w:val="NormaleTabelle"/>
    <w:rsid w:val="00A37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70C22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754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5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1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729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lexian.ch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png@01DCBDCD.A6435C5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cid:image001.png@01DCBDCD.A6435C5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cid:image003.png@01DCBDCD.A6435C5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4d29fe3-1701-4fcf-99eb-b7523d0a8178@CHEP278.PROD.OUTLOOK.COM" TargetMode="External"/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64d29fe3-1701-4fcf-99eb-b7523d0a8178@CHEP278.PROD.OUTLOOK.COM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\LEXIAN%20Office\Vorlagen\Blankovorlage%20Pfingstweidstrasse%20Neu-Korrekt%20W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0DAC-D6B9-49AA-8C62-23F13DDB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Blankovorlage Pfingstweidstrasse Neu-Korrekt WIP</Template>
  <TotalTime>0</TotalTime>
  <Pages>2</Pages>
  <Words>246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Lindner</dc:creator>
  <cp:keywords/>
  <dc:description/>
  <cp:lastModifiedBy>Nicol Lindner</cp:lastModifiedBy>
  <cp:revision>11</cp:revision>
  <cp:lastPrinted>2026-03-02T08:54:00Z</cp:lastPrinted>
  <dcterms:created xsi:type="dcterms:W3CDTF">2026-05-11T09:57:00Z</dcterms:created>
  <dcterms:modified xsi:type="dcterms:W3CDTF">2026-05-11T11:34:00Z</dcterms:modified>
</cp:coreProperties>
</file>